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268"/>
        <w:gridCol w:w="2630"/>
        <w:gridCol w:w="2615"/>
      </w:tblGrid>
      <w:tr w:rsidR="001C126A" w:rsidRPr="0034096D" w14:paraId="087626D2" w14:textId="77777777" w:rsidTr="00570453">
        <w:tc>
          <w:tcPr>
            <w:tcW w:w="1696" w:type="dxa"/>
            <w:shd w:val="clear" w:color="auto" w:fill="auto"/>
          </w:tcPr>
          <w:p w14:paraId="37C78E16" w14:textId="77777777" w:rsidR="000A02F6" w:rsidRPr="0034096D" w:rsidRDefault="000A02F6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67A22553" w14:textId="71BDA947" w:rsidR="000A02F6" w:rsidRPr="0034096D" w:rsidRDefault="000A02F6" w:rsidP="004071B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Autumn 1</w:t>
            </w:r>
          </w:p>
        </w:tc>
        <w:tc>
          <w:tcPr>
            <w:tcW w:w="2630" w:type="dxa"/>
            <w:shd w:val="clear" w:color="auto" w:fill="auto"/>
          </w:tcPr>
          <w:p w14:paraId="652E590B" w14:textId="1413F12C" w:rsidR="000A02F6" w:rsidRPr="0034096D" w:rsidRDefault="000A02F6" w:rsidP="004071B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Spring 1</w:t>
            </w:r>
          </w:p>
        </w:tc>
        <w:tc>
          <w:tcPr>
            <w:tcW w:w="2615" w:type="dxa"/>
            <w:shd w:val="clear" w:color="auto" w:fill="auto"/>
          </w:tcPr>
          <w:p w14:paraId="2A187CBD" w14:textId="5C17D982" w:rsidR="000A02F6" w:rsidRPr="0034096D" w:rsidRDefault="000A02F6" w:rsidP="004071B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Summer 1</w:t>
            </w:r>
          </w:p>
        </w:tc>
      </w:tr>
      <w:tr w:rsidR="0001550F" w:rsidRPr="0034096D" w14:paraId="4DAC09D0" w14:textId="77777777" w:rsidTr="00570453">
        <w:tc>
          <w:tcPr>
            <w:tcW w:w="1696" w:type="dxa"/>
            <w:shd w:val="clear" w:color="auto" w:fill="auto"/>
          </w:tcPr>
          <w:p w14:paraId="21BF7A28" w14:textId="1019AFA2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Art/DT</w:t>
            </w:r>
          </w:p>
        </w:tc>
        <w:tc>
          <w:tcPr>
            <w:tcW w:w="2268" w:type="dxa"/>
            <w:shd w:val="clear" w:color="auto" w:fill="auto"/>
          </w:tcPr>
          <w:p w14:paraId="2DD92648" w14:textId="77777777" w:rsidR="00F10666" w:rsidRPr="0034096D" w:rsidRDefault="00F10666" w:rsidP="00F1066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Famous Buildings (Art)</w:t>
            </w:r>
          </w:p>
          <w:p w14:paraId="49BE1398" w14:textId="717197CA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30" w:type="dxa"/>
            <w:shd w:val="clear" w:color="auto" w:fill="auto"/>
          </w:tcPr>
          <w:p w14:paraId="20D087B0" w14:textId="77777777" w:rsidR="00F10666" w:rsidRPr="0034096D" w:rsidRDefault="00F10666" w:rsidP="00F1066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Surrealism (Art)</w:t>
            </w:r>
          </w:p>
          <w:p w14:paraId="1C027780" w14:textId="77777777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5" w:type="dxa"/>
            <w:shd w:val="clear" w:color="auto" w:fill="auto"/>
          </w:tcPr>
          <w:p w14:paraId="25AF35B4" w14:textId="1D41473F" w:rsidR="00F10666" w:rsidRPr="0034096D" w:rsidRDefault="00F10666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Journeys (Art)</w:t>
            </w:r>
          </w:p>
        </w:tc>
      </w:tr>
      <w:tr w:rsidR="0001550F" w:rsidRPr="0034096D" w14:paraId="61B06438" w14:textId="77777777" w:rsidTr="00570453">
        <w:tc>
          <w:tcPr>
            <w:tcW w:w="1696" w:type="dxa"/>
            <w:shd w:val="clear" w:color="auto" w:fill="auto"/>
          </w:tcPr>
          <w:p w14:paraId="38322B91" w14:textId="003E5B7A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Computing</w:t>
            </w:r>
          </w:p>
        </w:tc>
        <w:tc>
          <w:tcPr>
            <w:tcW w:w="2268" w:type="dxa"/>
            <w:shd w:val="clear" w:color="auto" w:fill="auto"/>
          </w:tcPr>
          <w:p w14:paraId="7347F716" w14:textId="77777777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E-Safety</w:t>
            </w:r>
          </w:p>
          <w:p w14:paraId="2ADF07CC" w14:textId="5885C294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Basic Skills</w:t>
            </w:r>
          </w:p>
          <w:p w14:paraId="77BE3636" w14:textId="493AE843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Touch Typing</w:t>
            </w:r>
          </w:p>
        </w:tc>
        <w:tc>
          <w:tcPr>
            <w:tcW w:w="2630" w:type="dxa"/>
            <w:shd w:val="clear" w:color="auto" w:fill="auto"/>
          </w:tcPr>
          <w:p w14:paraId="7E441976" w14:textId="1C223CD1" w:rsidR="00B45585" w:rsidRPr="0034096D" w:rsidRDefault="00B45585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E-Safety</w:t>
            </w:r>
          </w:p>
          <w:p w14:paraId="73ED334B" w14:textId="1620AAC6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Music Creation</w:t>
            </w:r>
          </w:p>
          <w:p w14:paraId="57329BF8" w14:textId="1E868847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Info Graphics</w:t>
            </w:r>
          </w:p>
        </w:tc>
        <w:tc>
          <w:tcPr>
            <w:tcW w:w="2615" w:type="dxa"/>
            <w:shd w:val="clear" w:color="auto" w:fill="auto"/>
          </w:tcPr>
          <w:p w14:paraId="28A298F0" w14:textId="1EA5E73A" w:rsidR="00B45585" w:rsidRPr="0034096D" w:rsidRDefault="00B45585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E-Safety</w:t>
            </w:r>
          </w:p>
          <w:p w14:paraId="4B9657BA" w14:textId="6883F032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Scratch</w:t>
            </w:r>
          </w:p>
        </w:tc>
      </w:tr>
      <w:tr w:rsidR="0001550F" w:rsidRPr="0034096D" w14:paraId="5F4877C5" w14:textId="77777777" w:rsidTr="00570453">
        <w:tc>
          <w:tcPr>
            <w:tcW w:w="1696" w:type="dxa"/>
            <w:shd w:val="clear" w:color="auto" w:fill="auto"/>
          </w:tcPr>
          <w:p w14:paraId="3E26857E" w14:textId="0756DA0F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English</w:t>
            </w:r>
          </w:p>
        </w:tc>
        <w:tc>
          <w:tcPr>
            <w:tcW w:w="2268" w:type="dxa"/>
            <w:shd w:val="clear" w:color="auto" w:fill="auto"/>
          </w:tcPr>
          <w:p w14:paraId="29F8308A" w14:textId="5B8FD875" w:rsidR="0001550F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Writing to </w:t>
            </w:r>
            <w:r w:rsidR="00253ED0" w:rsidRPr="0034096D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nform</w:t>
            </w:r>
          </w:p>
          <w:p w14:paraId="386FDCAB" w14:textId="36714FA2" w:rsidR="0091332B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B6F59B" w14:textId="77777777" w:rsidR="0091332B" w:rsidRPr="006776A2" w:rsidRDefault="0091332B" w:rsidP="009133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Text</w:t>
            </w:r>
            <w:r w:rsidRPr="006776A2">
              <w:rPr>
                <w:sz w:val="18"/>
                <w:szCs w:val="18"/>
              </w:rPr>
              <w:t>: Gloria’s porridge – Elizabeth laid</w:t>
            </w:r>
          </w:p>
          <w:p w14:paraId="66DC1A53" w14:textId="729D5D4F" w:rsidR="0001550F" w:rsidRPr="0091332B" w:rsidRDefault="0091332B" w:rsidP="0091332B">
            <w:pPr>
              <w:shd w:val="clear" w:color="auto" w:fill="FFFFFF"/>
              <w:spacing w:after="0" w:line="288" w:lineRule="atLeast"/>
              <w:jc w:val="center"/>
              <w:outlineLvl w:val="2"/>
              <w:rPr>
                <w:b/>
                <w:sz w:val="18"/>
                <w:szCs w:val="18"/>
              </w:rPr>
            </w:pPr>
            <w:r w:rsidRPr="006776A2">
              <w:rPr>
                <w:rFonts w:asciiTheme="minorHAnsi" w:hAnsiTheme="minorHAnsi" w:cstheme="minorHAnsi"/>
                <w:sz w:val="18"/>
                <w:szCs w:val="18"/>
              </w:rPr>
              <w:t xml:space="preserve">Classic Read: </w:t>
            </w:r>
            <w:r w:rsidRPr="006776A2">
              <w:rPr>
                <w:sz w:val="18"/>
                <w:szCs w:val="18"/>
              </w:rPr>
              <w:t>The Water Babies – Charles Kingsley</w:t>
            </w:r>
          </w:p>
        </w:tc>
        <w:tc>
          <w:tcPr>
            <w:tcW w:w="2630" w:type="dxa"/>
            <w:shd w:val="clear" w:color="auto" w:fill="auto"/>
          </w:tcPr>
          <w:p w14:paraId="316AF5BA" w14:textId="1F7C0DFF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More than words project</w:t>
            </w:r>
          </w:p>
          <w:p w14:paraId="50752980" w14:textId="77777777" w:rsidR="0001550F" w:rsidRDefault="0001550F" w:rsidP="00D37E7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9C5F462" w14:textId="77777777" w:rsidR="0091332B" w:rsidRPr="006776A2" w:rsidRDefault="0091332B" w:rsidP="0091332B">
            <w:pPr>
              <w:shd w:val="clear" w:color="auto" w:fill="FFFFFF"/>
              <w:spacing w:line="200" w:lineRule="exact"/>
              <w:ind w:left="357"/>
              <w:jc w:val="center"/>
              <w:outlineLvl w:val="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Text</w:t>
            </w:r>
            <w:r w:rsidRPr="006776A2">
              <w:rPr>
                <w:sz w:val="18"/>
                <w:szCs w:val="18"/>
              </w:rPr>
              <w:t>: King Kong: Antony Browne</w:t>
            </w:r>
          </w:p>
          <w:p w14:paraId="7A3D281E" w14:textId="77777777" w:rsidR="0091332B" w:rsidRPr="006776A2" w:rsidRDefault="0091332B" w:rsidP="0091332B">
            <w:pPr>
              <w:spacing w:after="0" w:line="200" w:lineRule="exact"/>
              <w:ind w:left="357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776A2">
              <w:rPr>
                <w:sz w:val="18"/>
                <w:szCs w:val="18"/>
              </w:rPr>
              <w:t xml:space="preserve">Classic Read: </w:t>
            </w:r>
            <w:r w:rsidRPr="006776A2">
              <w:rPr>
                <w:rFonts w:cstheme="minorHAnsi"/>
                <w:bCs/>
                <w:sz w:val="18"/>
                <w:szCs w:val="18"/>
              </w:rPr>
              <w:t>Dog Man</w:t>
            </w:r>
            <w:r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Pr="006776A2">
              <w:rPr>
                <w:rStyle w:val="author-item"/>
                <w:rFonts w:cstheme="minorHAnsi"/>
                <w:bCs/>
                <w:sz w:val="18"/>
                <w:szCs w:val="18"/>
              </w:rPr>
              <w:t>by </w:t>
            </w:r>
            <w:proofErr w:type="spellStart"/>
            <w:r w:rsidRPr="006776A2">
              <w:rPr>
                <w:rStyle w:val="author-item"/>
                <w:rFonts w:cstheme="minorHAnsi"/>
                <w:bCs/>
                <w:sz w:val="18"/>
                <w:szCs w:val="18"/>
              </w:rPr>
              <w:fldChar w:fldCharType="begin"/>
            </w:r>
            <w:r w:rsidRPr="006776A2">
              <w:rPr>
                <w:rStyle w:val="author-item"/>
                <w:rFonts w:cstheme="minorHAnsi"/>
                <w:bCs/>
                <w:sz w:val="18"/>
                <w:szCs w:val="18"/>
              </w:rPr>
              <w:instrText xml:space="preserve"> HYPERLINK "https://www.worldofbooks.com/en-gb/collections/author-books-by-dav-pilkey" </w:instrText>
            </w:r>
            <w:r w:rsidRPr="006776A2">
              <w:rPr>
                <w:rStyle w:val="author-item"/>
                <w:rFonts w:cstheme="minorHAnsi"/>
                <w:bCs/>
                <w:sz w:val="18"/>
                <w:szCs w:val="18"/>
              </w:rPr>
              <w:fldChar w:fldCharType="separate"/>
            </w:r>
            <w:r w:rsidRPr="006776A2">
              <w:rPr>
                <w:rStyle w:val="Hyperlink"/>
                <w:rFonts w:cstheme="minorHAnsi"/>
                <w:bCs/>
                <w:color w:val="auto"/>
                <w:sz w:val="18"/>
                <w:szCs w:val="18"/>
                <w:u w:val="none"/>
              </w:rPr>
              <w:t>Dav</w:t>
            </w:r>
            <w:proofErr w:type="spellEnd"/>
            <w:r w:rsidRPr="006776A2">
              <w:rPr>
                <w:rStyle w:val="Hyperlink"/>
                <w:rFonts w:cstheme="minorHAnsi"/>
                <w:bCs/>
                <w:color w:val="auto"/>
                <w:sz w:val="18"/>
                <w:szCs w:val="18"/>
                <w:u w:val="none"/>
              </w:rPr>
              <w:t xml:space="preserve"> </w:t>
            </w:r>
            <w:proofErr w:type="spellStart"/>
            <w:r w:rsidRPr="006776A2">
              <w:rPr>
                <w:rStyle w:val="Hyperlink"/>
                <w:rFonts w:cstheme="minorHAnsi"/>
                <w:bCs/>
                <w:color w:val="auto"/>
                <w:sz w:val="18"/>
                <w:szCs w:val="18"/>
                <w:u w:val="none"/>
              </w:rPr>
              <w:t>Pilkey</w:t>
            </w:r>
            <w:proofErr w:type="spellEnd"/>
            <w:r w:rsidRPr="006776A2">
              <w:rPr>
                <w:rStyle w:val="author-item"/>
                <w:rFonts w:cstheme="minorHAnsi"/>
                <w:bCs/>
                <w:sz w:val="18"/>
                <w:szCs w:val="18"/>
              </w:rPr>
              <w:fldChar w:fldCharType="end"/>
            </w:r>
          </w:p>
          <w:p w14:paraId="24EABD0B" w14:textId="5A642F3D" w:rsidR="0091332B" w:rsidRPr="0034096D" w:rsidRDefault="0091332B" w:rsidP="00D37E7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5" w:type="dxa"/>
            <w:shd w:val="clear" w:color="auto" w:fill="auto"/>
          </w:tcPr>
          <w:p w14:paraId="6F61A102" w14:textId="4DF5BBAD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Writing to </w:t>
            </w:r>
            <w:r w:rsidR="00253ED0" w:rsidRPr="0034096D"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ersuade</w:t>
            </w:r>
          </w:p>
          <w:p w14:paraId="1FD98DA6" w14:textId="77777777" w:rsidR="0001550F" w:rsidRDefault="0001550F" w:rsidP="00C06FA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1BCFED" w14:textId="77777777" w:rsidR="0091332B" w:rsidRPr="006776A2" w:rsidRDefault="0091332B" w:rsidP="0091332B">
            <w:pPr>
              <w:ind w:left="360"/>
              <w:jc w:val="center"/>
              <w:rPr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Text</w:t>
            </w:r>
            <w:r w:rsidRPr="006776A2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  <w:r w:rsidRPr="006776A2">
              <w:rPr>
                <w:sz w:val="18"/>
                <w:szCs w:val="18"/>
              </w:rPr>
              <w:t>Going on a Bear Hunt by Michael Rosen</w:t>
            </w:r>
          </w:p>
          <w:p w14:paraId="5E04A0E5" w14:textId="77777777" w:rsidR="0091332B" w:rsidRPr="006776A2" w:rsidRDefault="0091332B" w:rsidP="0091332B">
            <w:pPr>
              <w:spacing w:after="0" w:line="240" w:lineRule="auto"/>
              <w:ind w:left="360"/>
              <w:jc w:val="center"/>
              <w:rPr>
                <w:b/>
                <w:color w:val="FF0000"/>
                <w:sz w:val="18"/>
                <w:szCs w:val="18"/>
              </w:rPr>
            </w:pPr>
            <w:r w:rsidRPr="006776A2">
              <w:rPr>
                <w:sz w:val="18"/>
                <w:szCs w:val="18"/>
              </w:rPr>
              <w:t xml:space="preserve">Classic Read: </w:t>
            </w:r>
            <w:r w:rsidRPr="006776A2">
              <w:rPr>
                <w:rFonts w:cstheme="minorHAnsi"/>
                <w:bCs/>
                <w:sz w:val="18"/>
                <w:szCs w:val="18"/>
              </w:rPr>
              <w:t xml:space="preserve">The </w:t>
            </w:r>
            <w:proofErr w:type="spellStart"/>
            <w:r w:rsidRPr="006776A2">
              <w:rPr>
                <w:rFonts w:cstheme="minorHAnsi"/>
                <w:bCs/>
                <w:sz w:val="18"/>
                <w:szCs w:val="18"/>
              </w:rPr>
              <w:t>Creakers</w:t>
            </w:r>
            <w:proofErr w:type="spellEnd"/>
            <w:r w:rsidRPr="006776A2">
              <w:rPr>
                <w:rFonts w:cstheme="minorHAnsi"/>
                <w:bCs/>
                <w:sz w:val="18"/>
                <w:szCs w:val="18"/>
              </w:rPr>
              <w:t xml:space="preserve"> - </w:t>
            </w:r>
            <w:hyperlink r:id="rId7" w:history="1">
              <w:r w:rsidRPr="006776A2">
                <w:rPr>
                  <w:rStyle w:val="Hyperlink"/>
                  <w:rFonts w:cstheme="minorHAnsi"/>
                  <w:bCs/>
                  <w:color w:val="auto"/>
                  <w:sz w:val="18"/>
                  <w:szCs w:val="18"/>
                  <w:u w:val="none"/>
                </w:rPr>
                <w:t>Tom Fletcher</w:t>
              </w:r>
            </w:hyperlink>
          </w:p>
          <w:p w14:paraId="5C630F22" w14:textId="5ADB0848" w:rsidR="0091332B" w:rsidRPr="0034096D" w:rsidRDefault="0091332B" w:rsidP="00C06FA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1332B" w:rsidRPr="0034096D" w14:paraId="783E75C4" w14:textId="77777777" w:rsidTr="00570453">
        <w:tc>
          <w:tcPr>
            <w:tcW w:w="1696" w:type="dxa"/>
            <w:shd w:val="clear" w:color="auto" w:fill="auto"/>
          </w:tcPr>
          <w:p w14:paraId="3BBF56FD" w14:textId="7FCA4A35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French</w:t>
            </w:r>
          </w:p>
        </w:tc>
        <w:tc>
          <w:tcPr>
            <w:tcW w:w="2268" w:type="dxa"/>
            <w:shd w:val="clear" w:color="auto" w:fill="auto"/>
          </w:tcPr>
          <w:p w14:paraId="36790246" w14:textId="0E8DDDE0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A new start</w:t>
            </w:r>
          </w:p>
        </w:tc>
        <w:tc>
          <w:tcPr>
            <w:tcW w:w="2630" w:type="dxa"/>
            <w:shd w:val="clear" w:color="auto" w:fill="auto"/>
          </w:tcPr>
          <w:p w14:paraId="5B591384" w14:textId="73858F59" w:rsidR="0091332B" w:rsidRPr="0034096D" w:rsidRDefault="0091332B" w:rsidP="006776A2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Animals </w:t>
            </w:r>
          </w:p>
        </w:tc>
        <w:tc>
          <w:tcPr>
            <w:tcW w:w="2615" w:type="dxa"/>
            <w:shd w:val="clear" w:color="auto" w:fill="auto"/>
          </w:tcPr>
          <w:p w14:paraId="034E91DD" w14:textId="65D93347" w:rsidR="0091332B" w:rsidRPr="0034096D" w:rsidRDefault="0091332B" w:rsidP="006776A2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The Hungry Giant </w:t>
            </w:r>
          </w:p>
        </w:tc>
      </w:tr>
      <w:tr w:rsidR="0091332B" w:rsidRPr="0034096D" w14:paraId="4DB03539" w14:textId="77777777" w:rsidTr="00570453">
        <w:tc>
          <w:tcPr>
            <w:tcW w:w="1696" w:type="dxa"/>
            <w:shd w:val="clear" w:color="auto" w:fill="auto"/>
          </w:tcPr>
          <w:p w14:paraId="09A3252A" w14:textId="534554A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Geography/History</w:t>
            </w:r>
          </w:p>
        </w:tc>
        <w:tc>
          <w:tcPr>
            <w:tcW w:w="2268" w:type="dxa"/>
            <w:shd w:val="clear" w:color="auto" w:fill="auto"/>
          </w:tcPr>
          <w:p w14:paraId="56EE3A5C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Stone Age – How did the lives of ancient Britons change during the Stone Age?</w:t>
            </w:r>
          </w:p>
          <w:p w14:paraId="52D573C7" w14:textId="0C41B45E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(History)</w:t>
            </w:r>
          </w:p>
        </w:tc>
        <w:tc>
          <w:tcPr>
            <w:tcW w:w="2630" w:type="dxa"/>
            <w:shd w:val="clear" w:color="auto" w:fill="auto"/>
          </w:tcPr>
          <w:p w14:paraId="58EE5ECA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Iron Age – How do artefacts help us understand the lives of people in Iron Age Britain?</w:t>
            </w:r>
          </w:p>
          <w:p w14:paraId="61C789FC" w14:textId="4BB75B7A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(History)</w:t>
            </w:r>
          </w:p>
        </w:tc>
        <w:tc>
          <w:tcPr>
            <w:tcW w:w="2615" w:type="dxa"/>
            <w:shd w:val="clear" w:color="auto" w:fill="auto"/>
          </w:tcPr>
          <w:p w14:paraId="490CD528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Vikings – What did the Vikings want and how did Alfred help to stop them getting it?</w:t>
            </w:r>
          </w:p>
          <w:p w14:paraId="3F056994" w14:textId="0C5A29F0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(History)</w:t>
            </w:r>
          </w:p>
        </w:tc>
      </w:tr>
      <w:tr w:rsidR="0091332B" w:rsidRPr="0034096D" w14:paraId="15459AAB" w14:textId="77777777" w:rsidTr="00570453">
        <w:tc>
          <w:tcPr>
            <w:tcW w:w="1696" w:type="dxa"/>
            <w:shd w:val="clear" w:color="auto" w:fill="auto"/>
          </w:tcPr>
          <w:p w14:paraId="7546D059" w14:textId="113E85FE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Music</w:t>
            </w:r>
          </w:p>
        </w:tc>
        <w:tc>
          <w:tcPr>
            <w:tcW w:w="2268" w:type="dxa"/>
            <w:shd w:val="clear" w:color="auto" w:fill="auto"/>
          </w:tcPr>
          <w:p w14:paraId="38B3D381" w14:textId="7107F01C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I’ve been to Harlem</w:t>
            </w:r>
          </w:p>
        </w:tc>
        <w:tc>
          <w:tcPr>
            <w:tcW w:w="2630" w:type="dxa"/>
            <w:shd w:val="clear" w:color="auto" w:fill="auto"/>
          </w:tcPr>
          <w:p w14:paraId="2A3482FC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Latin dance </w:t>
            </w:r>
          </w:p>
          <w:p w14:paraId="65C5C85D" w14:textId="3B91C448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615" w:type="dxa"/>
            <w:shd w:val="clear" w:color="auto" w:fill="auto"/>
          </w:tcPr>
          <w:p w14:paraId="1114467D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Just three notes </w:t>
            </w:r>
          </w:p>
          <w:p w14:paraId="6FA48314" w14:textId="51E0E4D4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Samba with Sergio </w:t>
            </w:r>
          </w:p>
        </w:tc>
      </w:tr>
      <w:tr w:rsidR="0091332B" w:rsidRPr="0034096D" w14:paraId="5DE887D0" w14:textId="77777777" w:rsidTr="00570453">
        <w:tc>
          <w:tcPr>
            <w:tcW w:w="1696" w:type="dxa"/>
            <w:shd w:val="clear" w:color="auto" w:fill="auto"/>
          </w:tcPr>
          <w:p w14:paraId="07FA6A85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PE</w:t>
            </w:r>
          </w:p>
          <w:p w14:paraId="1D43D3DD" w14:textId="3BB7746E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06412624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Indoor- Gymnastics Outdoor- Fundamentals</w:t>
            </w:r>
          </w:p>
          <w:p w14:paraId="4E23996E" w14:textId="2CD5198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30" w:type="dxa"/>
            <w:shd w:val="clear" w:color="auto" w:fill="auto"/>
          </w:tcPr>
          <w:p w14:paraId="7AC79AC8" w14:textId="77777777" w:rsidR="0091332B" w:rsidRPr="0034096D" w:rsidRDefault="0091332B" w:rsidP="003409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Indoor - Basketball</w:t>
            </w:r>
          </w:p>
          <w:p w14:paraId="5689F2E0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Outdoor - Tag Rugby</w:t>
            </w:r>
          </w:p>
          <w:p w14:paraId="46C1EA20" w14:textId="0C60DB3E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5" w:type="dxa"/>
            <w:shd w:val="clear" w:color="auto" w:fill="auto"/>
          </w:tcPr>
          <w:p w14:paraId="381A61A7" w14:textId="77777777" w:rsidR="0091332B" w:rsidRPr="0034096D" w:rsidRDefault="0091332B" w:rsidP="003409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Indoor - Football</w:t>
            </w:r>
          </w:p>
          <w:p w14:paraId="67210B5F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Outdoor - Tennis</w:t>
            </w:r>
          </w:p>
          <w:p w14:paraId="183FAD50" w14:textId="05375DE9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1332B" w:rsidRPr="0034096D" w14:paraId="70A5684B" w14:textId="77777777" w:rsidTr="00570453">
        <w:tc>
          <w:tcPr>
            <w:tcW w:w="1696" w:type="dxa"/>
            <w:shd w:val="clear" w:color="auto" w:fill="auto"/>
          </w:tcPr>
          <w:p w14:paraId="37BBF6B2" w14:textId="79BE3531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PSHE</w:t>
            </w:r>
          </w:p>
        </w:tc>
        <w:tc>
          <w:tcPr>
            <w:tcW w:w="2268" w:type="dxa"/>
            <w:shd w:val="clear" w:color="auto" w:fill="auto"/>
          </w:tcPr>
          <w:p w14:paraId="110B9868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Friendship Week</w:t>
            </w:r>
          </w:p>
          <w:p w14:paraId="04E28E26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Safety Online </w:t>
            </w:r>
          </w:p>
          <w:p w14:paraId="0273FC69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Black History Month </w:t>
            </w:r>
          </w:p>
          <w:p w14:paraId="40F3CB2D" w14:textId="46C0B17B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30" w:type="dxa"/>
            <w:shd w:val="clear" w:color="auto" w:fill="auto"/>
          </w:tcPr>
          <w:p w14:paraId="63C6663F" w14:textId="36A6E8E4" w:rsidR="0091332B" w:rsidRPr="0034096D" w:rsidRDefault="0091332B" w:rsidP="003409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Being part of a community</w:t>
            </w:r>
          </w:p>
        </w:tc>
        <w:tc>
          <w:tcPr>
            <w:tcW w:w="2615" w:type="dxa"/>
            <w:shd w:val="clear" w:color="auto" w:fill="auto"/>
          </w:tcPr>
          <w:p w14:paraId="2D069596" w14:textId="3C4134C5" w:rsidR="0091332B" w:rsidRPr="0034096D" w:rsidRDefault="0091332B" w:rsidP="003409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Stereotypes</w:t>
            </w:r>
          </w:p>
        </w:tc>
      </w:tr>
      <w:tr w:rsidR="0091332B" w:rsidRPr="0034096D" w14:paraId="416CCCDF" w14:textId="77777777" w:rsidTr="00570453">
        <w:tc>
          <w:tcPr>
            <w:tcW w:w="1696" w:type="dxa"/>
            <w:shd w:val="clear" w:color="auto" w:fill="auto"/>
          </w:tcPr>
          <w:p w14:paraId="0CADA090" w14:textId="7EFD834F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268" w:type="dxa"/>
            <w:shd w:val="clear" w:color="auto" w:fill="auto"/>
          </w:tcPr>
          <w:p w14:paraId="5EA35EB1" w14:textId="77777777" w:rsidR="0091332B" w:rsidRPr="0034096D" w:rsidRDefault="0091332B" w:rsidP="00817D0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How do people express commitment to a religion? </w:t>
            </w:r>
          </w:p>
          <w:p w14:paraId="0F0BF409" w14:textId="3C7482D8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Multifaith</w:t>
            </w:r>
          </w:p>
        </w:tc>
        <w:tc>
          <w:tcPr>
            <w:tcW w:w="2630" w:type="dxa"/>
            <w:shd w:val="clear" w:color="auto" w:fill="auto"/>
          </w:tcPr>
          <w:p w14:paraId="291C3FF4" w14:textId="77777777" w:rsidR="0091332B" w:rsidRPr="0034096D" w:rsidRDefault="0091332B" w:rsidP="00B67C3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What is philosophy? How do people make moral decisions?</w:t>
            </w:r>
          </w:p>
          <w:p w14:paraId="341F663C" w14:textId="3BCE3162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Christianity, Humanism</w:t>
            </w:r>
          </w:p>
        </w:tc>
        <w:tc>
          <w:tcPr>
            <w:tcW w:w="2615" w:type="dxa"/>
            <w:shd w:val="clear" w:color="auto" w:fill="auto"/>
          </w:tcPr>
          <w:p w14:paraId="60D75F38" w14:textId="46A31473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What difference does </w:t>
            </w:r>
            <w:proofErr w:type="gramStart"/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being</w:t>
            </w:r>
            <w:proofErr w:type="gramEnd"/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 Muslim make to daily life? </w:t>
            </w:r>
            <w:r w:rsidRPr="0034096D">
              <w:rPr>
                <w:rFonts w:asciiTheme="minorHAnsi" w:hAnsiTheme="minorHAnsi" w:cstheme="minorHAnsi"/>
                <w:sz w:val="18"/>
                <w:szCs w:val="18"/>
              </w:rPr>
              <w:br/>
            </w: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Islam</w:t>
            </w:r>
          </w:p>
        </w:tc>
      </w:tr>
      <w:tr w:rsidR="0091332B" w:rsidRPr="0034096D" w14:paraId="282C16EC" w14:textId="77777777" w:rsidTr="00570453">
        <w:tc>
          <w:tcPr>
            <w:tcW w:w="1696" w:type="dxa"/>
            <w:shd w:val="clear" w:color="auto" w:fill="auto"/>
          </w:tcPr>
          <w:p w14:paraId="05FC6593" w14:textId="3438517C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268" w:type="dxa"/>
            <w:shd w:val="clear" w:color="auto" w:fill="auto"/>
          </w:tcPr>
          <w:p w14:paraId="220C6F7C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Light</w:t>
            </w:r>
          </w:p>
          <w:p w14:paraId="521DB200" w14:textId="77777777" w:rsidR="0091332B" w:rsidRPr="0034096D" w:rsidRDefault="0091332B" w:rsidP="003409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  <w:p w14:paraId="3ED174B8" w14:textId="6F9AD5E4" w:rsidR="0091332B" w:rsidRPr="0034096D" w:rsidRDefault="0091332B" w:rsidP="00817D0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30" w:type="dxa"/>
            <w:shd w:val="clear" w:color="auto" w:fill="auto"/>
          </w:tcPr>
          <w:p w14:paraId="0C63AE4A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Forces and Magnets</w:t>
            </w:r>
          </w:p>
          <w:p w14:paraId="6721F20C" w14:textId="77777777" w:rsidR="0091332B" w:rsidRPr="0034096D" w:rsidRDefault="0091332B" w:rsidP="003409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  <w:p w14:paraId="04779927" w14:textId="58428E8D" w:rsidR="0091332B" w:rsidRPr="0034096D" w:rsidRDefault="0091332B" w:rsidP="00B67C3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15" w:type="dxa"/>
            <w:shd w:val="clear" w:color="auto" w:fill="auto"/>
          </w:tcPr>
          <w:p w14:paraId="33E5BFFE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Plants</w:t>
            </w:r>
          </w:p>
          <w:p w14:paraId="100346AC" w14:textId="77777777" w:rsidR="0091332B" w:rsidRPr="0034096D" w:rsidRDefault="0091332B" w:rsidP="003409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  <w:p w14:paraId="7B3B2CA1" w14:textId="1C4F93CC" w:rsidR="0091332B" w:rsidRPr="0034096D" w:rsidRDefault="0091332B" w:rsidP="00817D0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91332B" w:rsidRPr="0034096D" w14:paraId="3C00F042" w14:textId="77777777" w:rsidTr="00570453">
        <w:tc>
          <w:tcPr>
            <w:tcW w:w="1696" w:type="dxa"/>
            <w:shd w:val="clear" w:color="auto" w:fill="auto"/>
          </w:tcPr>
          <w:p w14:paraId="0485693E" w14:textId="0B94B0FE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0D231F2E" w14:textId="2959C5C3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30" w:type="dxa"/>
            <w:shd w:val="clear" w:color="auto" w:fill="auto"/>
          </w:tcPr>
          <w:p w14:paraId="176FEF45" w14:textId="2A7238AB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5" w:type="dxa"/>
            <w:shd w:val="clear" w:color="auto" w:fill="auto"/>
          </w:tcPr>
          <w:p w14:paraId="3C3AEF73" w14:textId="5F08D43A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30F3AAE" w14:textId="77777777" w:rsidR="00044E0F" w:rsidRPr="0034096D" w:rsidRDefault="00044E0F" w:rsidP="00DE49B3">
      <w:pPr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080"/>
        <w:gridCol w:w="2685"/>
        <w:gridCol w:w="2748"/>
      </w:tblGrid>
      <w:tr w:rsidR="000A02F6" w:rsidRPr="0034096D" w14:paraId="422B2EF6" w14:textId="77777777" w:rsidTr="00B67C32">
        <w:tc>
          <w:tcPr>
            <w:tcW w:w="1696" w:type="dxa"/>
            <w:shd w:val="clear" w:color="auto" w:fill="auto"/>
          </w:tcPr>
          <w:p w14:paraId="2A4B1093" w14:textId="77777777" w:rsidR="000A02F6" w:rsidRPr="0034096D" w:rsidRDefault="000A02F6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80" w:type="dxa"/>
            <w:shd w:val="clear" w:color="auto" w:fill="auto"/>
          </w:tcPr>
          <w:p w14:paraId="334C302E" w14:textId="632F08BE" w:rsidR="000A02F6" w:rsidRPr="0034096D" w:rsidRDefault="0066780A" w:rsidP="004071B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Autumn 2</w:t>
            </w:r>
          </w:p>
        </w:tc>
        <w:tc>
          <w:tcPr>
            <w:tcW w:w="2685" w:type="dxa"/>
            <w:shd w:val="clear" w:color="auto" w:fill="auto"/>
          </w:tcPr>
          <w:p w14:paraId="348D36DD" w14:textId="154069FF" w:rsidR="001517F2" w:rsidRPr="0034096D" w:rsidRDefault="0066780A" w:rsidP="004071B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Spring 2</w:t>
            </w:r>
          </w:p>
        </w:tc>
        <w:tc>
          <w:tcPr>
            <w:tcW w:w="2748" w:type="dxa"/>
            <w:shd w:val="clear" w:color="auto" w:fill="auto"/>
          </w:tcPr>
          <w:p w14:paraId="18F67675" w14:textId="1A0036BB" w:rsidR="001517F2" w:rsidRPr="0034096D" w:rsidRDefault="0066780A" w:rsidP="004071B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Summer 2</w:t>
            </w:r>
          </w:p>
        </w:tc>
      </w:tr>
      <w:tr w:rsidR="0001550F" w:rsidRPr="0034096D" w14:paraId="58EAD3D7" w14:textId="77777777" w:rsidTr="00B67C32">
        <w:tc>
          <w:tcPr>
            <w:tcW w:w="1696" w:type="dxa"/>
            <w:shd w:val="clear" w:color="auto" w:fill="auto"/>
          </w:tcPr>
          <w:p w14:paraId="52E4C353" w14:textId="558FB3BA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Art/DT</w:t>
            </w:r>
          </w:p>
        </w:tc>
        <w:tc>
          <w:tcPr>
            <w:tcW w:w="2080" w:type="dxa"/>
            <w:shd w:val="clear" w:color="auto" w:fill="auto"/>
          </w:tcPr>
          <w:p w14:paraId="04EEC13D" w14:textId="77777777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Story books (DT)</w:t>
            </w:r>
          </w:p>
          <w:p w14:paraId="2D262E08" w14:textId="77777777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85" w:type="dxa"/>
            <w:shd w:val="clear" w:color="auto" w:fill="auto"/>
          </w:tcPr>
          <w:p w14:paraId="2CC0AB72" w14:textId="04F7082E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Sandwich Snacks (DT)</w:t>
            </w:r>
          </w:p>
        </w:tc>
        <w:tc>
          <w:tcPr>
            <w:tcW w:w="2748" w:type="dxa"/>
            <w:shd w:val="clear" w:color="auto" w:fill="auto"/>
          </w:tcPr>
          <w:p w14:paraId="51B4B11D" w14:textId="003AEBB1" w:rsidR="0001550F" w:rsidRPr="0034096D" w:rsidRDefault="00B67C32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Moving Monsters Pneumatics </w:t>
            </w:r>
            <w:r w:rsidR="00EC41A2" w:rsidRPr="0034096D">
              <w:rPr>
                <w:rFonts w:asciiTheme="minorHAnsi" w:hAnsiTheme="minorHAnsi" w:cstheme="minorHAnsi"/>
                <w:sz w:val="18"/>
                <w:szCs w:val="18"/>
              </w:rPr>
              <w:t>(DT)</w:t>
            </w:r>
          </w:p>
          <w:p w14:paraId="767DF347" w14:textId="77777777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1550F" w:rsidRPr="0034096D" w14:paraId="1A696C8C" w14:textId="77777777" w:rsidTr="00B67C32">
        <w:tc>
          <w:tcPr>
            <w:tcW w:w="1696" w:type="dxa"/>
            <w:shd w:val="clear" w:color="auto" w:fill="auto"/>
          </w:tcPr>
          <w:p w14:paraId="76D8F554" w14:textId="693DA396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Computing</w:t>
            </w:r>
          </w:p>
        </w:tc>
        <w:tc>
          <w:tcPr>
            <w:tcW w:w="2080" w:type="dxa"/>
            <w:shd w:val="clear" w:color="auto" w:fill="auto"/>
          </w:tcPr>
          <w:p w14:paraId="05D6E527" w14:textId="2442A206" w:rsidR="00B45585" w:rsidRPr="0034096D" w:rsidRDefault="00B45585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E-Safety</w:t>
            </w:r>
          </w:p>
          <w:p w14:paraId="7CB99392" w14:textId="5DA45ED4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Story Boards</w:t>
            </w:r>
          </w:p>
          <w:p w14:paraId="765F3F52" w14:textId="77777777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Comic Creations</w:t>
            </w:r>
          </w:p>
          <w:p w14:paraId="7C489205" w14:textId="14016E22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Branching Databases</w:t>
            </w:r>
          </w:p>
        </w:tc>
        <w:tc>
          <w:tcPr>
            <w:tcW w:w="2685" w:type="dxa"/>
            <w:shd w:val="clear" w:color="auto" w:fill="auto"/>
          </w:tcPr>
          <w:p w14:paraId="4223A932" w14:textId="7F20336D" w:rsidR="00B45585" w:rsidRPr="0034096D" w:rsidRDefault="00B45585" w:rsidP="00B4558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E-Safety</w:t>
            </w:r>
          </w:p>
          <w:p w14:paraId="7880D2A3" w14:textId="00DD3AC1" w:rsidR="0001550F" w:rsidRPr="0034096D" w:rsidRDefault="0001550F" w:rsidP="00B4558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Digital Art</w:t>
            </w:r>
          </w:p>
          <w:p w14:paraId="0716C96C" w14:textId="011DAC8F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Document editing and creation</w:t>
            </w:r>
          </w:p>
        </w:tc>
        <w:tc>
          <w:tcPr>
            <w:tcW w:w="2748" w:type="dxa"/>
            <w:shd w:val="clear" w:color="auto" w:fill="auto"/>
          </w:tcPr>
          <w:p w14:paraId="729713D6" w14:textId="550FA5EA" w:rsidR="00B45585" w:rsidRPr="0034096D" w:rsidRDefault="00B45585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E-Safety</w:t>
            </w:r>
          </w:p>
          <w:p w14:paraId="6A718871" w14:textId="1161DE3A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Programming in Kudo</w:t>
            </w:r>
          </w:p>
          <w:p w14:paraId="1039F49A" w14:textId="15EACDC7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3D Design</w:t>
            </w:r>
          </w:p>
        </w:tc>
      </w:tr>
      <w:tr w:rsidR="0001550F" w:rsidRPr="0034096D" w14:paraId="7DF266A1" w14:textId="77777777" w:rsidTr="00B67C32">
        <w:tc>
          <w:tcPr>
            <w:tcW w:w="1696" w:type="dxa"/>
            <w:shd w:val="clear" w:color="auto" w:fill="auto"/>
          </w:tcPr>
          <w:p w14:paraId="78DBF0D2" w14:textId="5A25A8BE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English</w:t>
            </w:r>
          </w:p>
        </w:tc>
        <w:tc>
          <w:tcPr>
            <w:tcW w:w="2080" w:type="dxa"/>
            <w:shd w:val="clear" w:color="auto" w:fill="auto"/>
          </w:tcPr>
          <w:p w14:paraId="71C7704A" w14:textId="09C073BB" w:rsidR="0001550F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Writing to </w:t>
            </w:r>
            <w:r w:rsidR="00253ED0" w:rsidRPr="0034096D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ntertain</w:t>
            </w:r>
          </w:p>
          <w:p w14:paraId="372494A4" w14:textId="11672AE7" w:rsidR="0091332B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B3D5C66" w14:textId="77777777" w:rsidR="0091332B" w:rsidRDefault="0091332B" w:rsidP="0091332B">
            <w:pP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Text</w:t>
            </w:r>
            <w:r w:rsidRPr="006776A2">
              <w:rPr>
                <w:sz w:val="18"/>
                <w:szCs w:val="18"/>
              </w:rPr>
              <w:t>: Jack and the Beanstalk</w:t>
            </w:r>
          </w:p>
          <w:p w14:paraId="3DE592CB" w14:textId="6C0E890C" w:rsidR="0091332B" w:rsidRPr="0034096D" w:rsidRDefault="0091332B" w:rsidP="009133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76A2">
              <w:rPr>
                <w:sz w:val="18"/>
                <w:szCs w:val="18"/>
              </w:rPr>
              <w:t>Classic Read: The Lion, The Witch and the Wardrobe – C.S. Lewis</w:t>
            </w:r>
          </w:p>
          <w:p w14:paraId="28B29CE1" w14:textId="77777777" w:rsidR="0001550F" w:rsidRPr="0034096D" w:rsidRDefault="0001550F" w:rsidP="00C06FA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85" w:type="dxa"/>
            <w:shd w:val="clear" w:color="auto" w:fill="auto"/>
          </w:tcPr>
          <w:p w14:paraId="0B2BBCF9" w14:textId="2B3D5AC8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Writing to Inform</w:t>
            </w:r>
          </w:p>
          <w:p w14:paraId="4D44084E" w14:textId="77777777" w:rsidR="0001550F" w:rsidRDefault="0001550F" w:rsidP="00C06FA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FF8090" w14:textId="77777777" w:rsidR="0091332B" w:rsidRPr="006776A2" w:rsidRDefault="0091332B" w:rsidP="0091332B">
            <w:pPr>
              <w:spacing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Text</w:t>
            </w:r>
            <w:r w:rsidRPr="006776A2">
              <w:rPr>
                <w:rFonts w:asciiTheme="minorHAnsi" w:hAnsiTheme="minorHAnsi" w:cstheme="minorHAnsi"/>
                <w:sz w:val="18"/>
                <w:szCs w:val="18"/>
              </w:rPr>
              <w:t>: Loki: Tales of a Bad god</w:t>
            </w:r>
          </w:p>
          <w:p w14:paraId="67392F7D" w14:textId="75F3E130" w:rsidR="0091332B" w:rsidRPr="0034096D" w:rsidRDefault="0091332B" w:rsidP="009133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776A2">
              <w:rPr>
                <w:rFonts w:asciiTheme="minorHAnsi" w:hAnsiTheme="minorHAnsi" w:cstheme="minorHAnsi"/>
                <w:sz w:val="18"/>
                <w:szCs w:val="18"/>
              </w:rPr>
              <w:t>Classic Read: A Bear Called Paddington – Michael Bond</w:t>
            </w:r>
          </w:p>
        </w:tc>
        <w:tc>
          <w:tcPr>
            <w:tcW w:w="2748" w:type="dxa"/>
            <w:shd w:val="clear" w:color="auto" w:fill="auto"/>
          </w:tcPr>
          <w:p w14:paraId="27FD5A20" w14:textId="558440DA" w:rsidR="0001550F" w:rsidRPr="0034096D" w:rsidRDefault="0001550F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Writing to </w:t>
            </w:r>
            <w:r w:rsidR="00C06FAA" w:rsidRPr="0034096D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ntertain</w:t>
            </w:r>
          </w:p>
          <w:p w14:paraId="0A02F6B5" w14:textId="77777777" w:rsidR="0001550F" w:rsidRDefault="0001550F" w:rsidP="00D37E7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EBF26D1" w14:textId="77777777" w:rsidR="0091332B" w:rsidRPr="00C01FF6" w:rsidRDefault="0091332B" w:rsidP="0091332B">
            <w:pPr>
              <w:spacing w:after="0" w:line="240" w:lineRule="auto"/>
              <w:ind w:left="360"/>
              <w:jc w:val="center"/>
              <w:rPr>
                <w:sz w:val="18"/>
                <w:szCs w:val="18"/>
              </w:rPr>
            </w:pPr>
            <w:r w:rsidRPr="00C01FF6">
              <w:rPr>
                <w:rFonts w:asciiTheme="minorHAnsi" w:hAnsiTheme="minorHAnsi" w:cstheme="minorHAnsi"/>
                <w:sz w:val="18"/>
                <w:szCs w:val="18"/>
              </w:rPr>
              <w:t xml:space="preserve">Text: </w:t>
            </w:r>
            <w:r w:rsidRPr="00C01FF6">
              <w:rPr>
                <w:sz w:val="18"/>
                <w:szCs w:val="18"/>
              </w:rPr>
              <w:t>Playscripts and non-fiction</w:t>
            </w:r>
          </w:p>
          <w:p w14:paraId="7640E814" w14:textId="77777777" w:rsidR="0091332B" w:rsidRPr="00C01FF6" w:rsidRDefault="0091332B" w:rsidP="009133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7DFC0C1" w14:textId="33144466" w:rsidR="0091332B" w:rsidRPr="0034096D" w:rsidRDefault="0091332B" w:rsidP="0091332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01FF6">
              <w:rPr>
                <w:rFonts w:asciiTheme="minorHAnsi" w:hAnsiTheme="minorHAnsi" w:cstheme="minorHAnsi"/>
                <w:sz w:val="18"/>
                <w:szCs w:val="18"/>
              </w:rPr>
              <w:t xml:space="preserve">Classic Read: </w:t>
            </w:r>
            <w:r w:rsidRPr="00C01FF6">
              <w:rPr>
                <w:rFonts w:cstheme="minorHAnsi"/>
                <w:bCs/>
                <w:sz w:val="18"/>
                <w:szCs w:val="18"/>
              </w:rPr>
              <w:t xml:space="preserve">Impossible Creatures </w:t>
            </w:r>
            <w:r w:rsidRPr="00C01FF6">
              <w:rPr>
                <w:sz w:val="18"/>
                <w:szCs w:val="18"/>
              </w:rPr>
              <w:t xml:space="preserve">- </w:t>
            </w:r>
            <w:hyperlink r:id="rId8" w:history="1">
              <w:r w:rsidRPr="00C01FF6">
                <w:rPr>
                  <w:rStyle w:val="Hyperlink"/>
                  <w:rFonts w:cstheme="minorHAnsi"/>
                  <w:bCs/>
                  <w:color w:val="auto"/>
                  <w:sz w:val="18"/>
                  <w:szCs w:val="18"/>
                  <w:u w:val="none"/>
                </w:rPr>
                <w:t xml:space="preserve">Katherine </w:t>
              </w:r>
              <w:proofErr w:type="spellStart"/>
              <w:r w:rsidRPr="00C01FF6">
                <w:rPr>
                  <w:rStyle w:val="Hyperlink"/>
                  <w:rFonts w:cstheme="minorHAnsi"/>
                  <w:bCs/>
                  <w:color w:val="auto"/>
                  <w:sz w:val="18"/>
                  <w:szCs w:val="18"/>
                  <w:u w:val="none"/>
                </w:rPr>
                <w:t>Rundell</w:t>
              </w:r>
              <w:proofErr w:type="spellEnd"/>
            </w:hyperlink>
          </w:p>
        </w:tc>
      </w:tr>
      <w:tr w:rsidR="0091332B" w:rsidRPr="0034096D" w14:paraId="6523110D" w14:textId="77777777" w:rsidTr="00B67C32">
        <w:tc>
          <w:tcPr>
            <w:tcW w:w="1696" w:type="dxa"/>
            <w:shd w:val="clear" w:color="auto" w:fill="auto"/>
          </w:tcPr>
          <w:p w14:paraId="6AD59962" w14:textId="696FDA75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bookmarkStart w:id="0" w:name="_GoBack"/>
            <w:bookmarkEnd w:id="0"/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French</w:t>
            </w:r>
          </w:p>
        </w:tc>
        <w:tc>
          <w:tcPr>
            <w:tcW w:w="2080" w:type="dxa"/>
            <w:shd w:val="clear" w:color="auto" w:fill="auto"/>
          </w:tcPr>
          <w:p w14:paraId="1F6A22A4" w14:textId="7F928AAA" w:rsidR="0091332B" w:rsidRPr="006776A2" w:rsidRDefault="0091332B" w:rsidP="00C01FF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Calendar &amp; Celebrations</w:t>
            </w:r>
          </w:p>
        </w:tc>
        <w:tc>
          <w:tcPr>
            <w:tcW w:w="2685" w:type="dxa"/>
            <w:shd w:val="clear" w:color="auto" w:fill="auto"/>
          </w:tcPr>
          <w:p w14:paraId="45BF9F8E" w14:textId="7E17D4C8" w:rsidR="0091332B" w:rsidRPr="0034096D" w:rsidRDefault="0091332B" w:rsidP="00C01FF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Carnival &amp; Numbers</w:t>
            </w:r>
          </w:p>
        </w:tc>
        <w:tc>
          <w:tcPr>
            <w:tcW w:w="2748" w:type="dxa"/>
            <w:shd w:val="clear" w:color="auto" w:fill="auto"/>
          </w:tcPr>
          <w:p w14:paraId="6358EA58" w14:textId="1C2A1465" w:rsidR="0091332B" w:rsidRPr="00C01FF6" w:rsidRDefault="0091332B" w:rsidP="00C01FF6">
            <w:pPr>
              <w:spacing w:after="0" w:line="240" w:lineRule="auto"/>
              <w:ind w:left="360"/>
              <w:jc w:val="center"/>
              <w:rPr>
                <w:color w:val="FF0000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Going on a picnic / Where I Live </w:t>
            </w:r>
          </w:p>
        </w:tc>
      </w:tr>
      <w:tr w:rsidR="0091332B" w:rsidRPr="0034096D" w14:paraId="5E570864" w14:textId="77777777" w:rsidTr="00B67C32">
        <w:tc>
          <w:tcPr>
            <w:tcW w:w="1696" w:type="dxa"/>
            <w:shd w:val="clear" w:color="auto" w:fill="auto"/>
          </w:tcPr>
          <w:p w14:paraId="78D2169E" w14:textId="346D7F7F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Geography/History</w:t>
            </w:r>
          </w:p>
        </w:tc>
        <w:tc>
          <w:tcPr>
            <w:tcW w:w="2080" w:type="dxa"/>
            <w:shd w:val="clear" w:color="auto" w:fill="auto"/>
          </w:tcPr>
          <w:p w14:paraId="6EE3AACA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Mega Cities - Why do so many people in the world live in mega cities?</w:t>
            </w:r>
          </w:p>
          <w:p w14:paraId="2EBA9AE5" w14:textId="2F1BF24F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(Geography)</w:t>
            </w:r>
          </w:p>
        </w:tc>
        <w:tc>
          <w:tcPr>
            <w:tcW w:w="2685" w:type="dxa"/>
            <w:shd w:val="clear" w:color="auto" w:fill="auto"/>
          </w:tcPr>
          <w:p w14:paraId="453FA692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Earthquakes - Why do some earthquakes cause more damage?</w:t>
            </w:r>
          </w:p>
          <w:p w14:paraId="35E601D6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(Geography)</w:t>
            </w:r>
          </w:p>
          <w:p w14:paraId="47D50175" w14:textId="5E2B7BF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48" w:type="dxa"/>
            <w:shd w:val="clear" w:color="auto" w:fill="auto"/>
          </w:tcPr>
          <w:p w14:paraId="0303C0D1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Biomes - Why are jungles so wet and deserts so dry?</w:t>
            </w:r>
          </w:p>
          <w:p w14:paraId="51A5BD2B" w14:textId="4208BCEF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(Geography)</w:t>
            </w:r>
          </w:p>
        </w:tc>
      </w:tr>
      <w:tr w:rsidR="0091332B" w:rsidRPr="0034096D" w14:paraId="42A52C3D" w14:textId="77777777" w:rsidTr="00B67C32">
        <w:tc>
          <w:tcPr>
            <w:tcW w:w="1696" w:type="dxa"/>
            <w:shd w:val="clear" w:color="auto" w:fill="auto"/>
          </w:tcPr>
          <w:p w14:paraId="4CB0254E" w14:textId="4638EF1A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Music</w:t>
            </w:r>
          </w:p>
        </w:tc>
        <w:tc>
          <w:tcPr>
            <w:tcW w:w="2080" w:type="dxa"/>
            <w:shd w:val="clear" w:color="auto" w:fill="auto"/>
          </w:tcPr>
          <w:p w14:paraId="6ABBD486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Nao </w:t>
            </w:r>
            <w:proofErr w:type="spellStart"/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chariya</w:t>
            </w:r>
            <w:proofErr w:type="spellEnd"/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 de / </w:t>
            </w:r>
            <w:proofErr w:type="spellStart"/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Mingulay</w:t>
            </w:r>
            <w:proofErr w:type="spellEnd"/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 boat song</w:t>
            </w:r>
          </w:p>
          <w:p w14:paraId="1C93F9E7" w14:textId="42D4FF2F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Sound symmetry </w:t>
            </w:r>
          </w:p>
        </w:tc>
        <w:tc>
          <w:tcPr>
            <w:tcW w:w="2685" w:type="dxa"/>
            <w:shd w:val="clear" w:color="auto" w:fill="auto"/>
          </w:tcPr>
          <w:p w14:paraId="004E7423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‘March’ from The Nutcracker </w:t>
            </w:r>
          </w:p>
          <w:p w14:paraId="7B5AF410" w14:textId="5CCA0FD2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From a railway carriage  </w:t>
            </w:r>
          </w:p>
        </w:tc>
        <w:tc>
          <w:tcPr>
            <w:tcW w:w="2748" w:type="dxa"/>
            <w:shd w:val="clear" w:color="auto" w:fill="auto"/>
          </w:tcPr>
          <w:p w14:paraId="49100C07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 xml:space="preserve">Fly with the stars </w:t>
            </w:r>
          </w:p>
          <w:p w14:paraId="6B51F808" w14:textId="4ECDD277" w:rsidR="0091332B" w:rsidRPr="0034096D" w:rsidRDefault="0091332B" w:rsidP="0034096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91332B" w:rsidRPr="0034096D" w14:paraId="53EEE324" w14:textId="77777777" w:rsidTr="00B67C32">
        <w:tc>
          <w:tcPr>
            <w:tcW w:w="1696" w:type="dxa"/>
            <w:shd w:val="clear" w:color="auto" w:fill="auto"/>
          </w:tcPr>
          <w:p w14:paraId="559EF833" w14:textId="28460C59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2080" w:type="dxa"/>
            <w:shd w:val="clear" w:color="auto" w:fill="auto"/>
          </w:tcPr>
          <w:p w14:paraId="1BC9BCC0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Indoor - Dance</w:t>
            </w:r>
          </w:p>
          <w:p w14:paraId="747098BB" w14:textId="255AE200" w:rsidR="0091332B" w:rsidRPr="0034096D" w:rsidRDefault="0091332B" w:rsidP="0087338C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Outdoor - Ball Skills</w:t>
            </w:r>
          </w:p>
        </w:tc>
        <w:tc>
          <w:tcPr>
            <w:tcW w:w="2685" w:type="dxa"/>
            <w:shd w:val="clear" w:color="auto" w:fill="auto"/>
          </w:tcPr>
          <w:p w14:paraId="5F9A0F6D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Indoor – Athletics</w:t>
            </w:r>
          </w:p>
          <w:p w14:paraId="1EA037D8" w14:textId="344EB399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Outdoor – OAA / Fitness</w:t>
            </w:r>
          </w:p>
        </w:tc>
        <w:tc>
          <w:tcPr>
            <w:tcW w:w="2748" w:type="dxa"/>
            <w:shd w:val="clear" w:color="auto" w:fill="auto"/>
          </w:tcPr>
          <w:p w14:paraId="4A4CB6BE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Indoor - Dodgeball</w:t>
            </w:r>
          </w:p>
          <w:p w14:paraId="0B8A4E6A" w14:textId="7C0B7FC5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Outdoor - Rounders</w:t>
            </w:r>
          </w:p>
        </w:tc>
      </w:tr>
      <w:tr w:rsidR="0091332B" w:rsidRPr="0034096D" w14:paraId="0635A7A7" w14:textId="77777777" w:rsidTr="00B67C32">
        <w:tc>
          <w:tcPr>
            <w:tcW w:w="1696" w:type="dxa"/>
            <w:shd w:val="clear" w:color="auto" w:fill="auto"/>
          </w:tcPr>
          <w:p w14:paraId="71918B6A" w14:textId="6BC2A3B5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PSHE</w:t>
            </w:r>
          </w:p>
        </w:tc>
        <w:tc>
          <w:tcPr>
            <w:tcW w:w="2080" w:type="dxa"/>
            <w:shd w:val="clear" w:color="auto" w:fill="auto"/>
          </w:tcPr>
          <w:p w14:paraId="779E654E" w14:textId="57823271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Celebrating Achievements and Being Resilient</w:t>
            </w:r>
          </w:p>
        </w:tc>
        <w:tc>
          <w:tcPr>
            <w:tcW w:w="2685" w:type="dxa"/>
            <w:shd w:val="clear" w:color="auto" w:fill="auto"/>
          </w:tcPr>
          <w:p w14:paraId="12A14EA9" w14:textId="0737D3F0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Exercise</w:t>
            </w:r>
          </w:p>
        </w:tc>
        <w:tc>
          <w:tcPr>
            <w:tcW w:w="2748" w:type="dxa"/>
            <w:shd w:val="clear" w:color="auto" w:fill="auto"/>
          </w:tcPr>
          <w:p w14:paraId="51535D78" w14:textId="0397995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What I like</w:t>
            </w:r>
          </w:p>
        </w:tc>
      </w:tr>
      <w:tr w:rsidR="0091332B" w:rsidRPr="0034096D" w14:paraId="258031F8" w14:textId="77777777" w:rsidTr="00B67C32">
        <w:tc>
          <w:tcPr>
            <w:tcW w:w="1696" w:type="dxa"/>
            <w:shd w:val="clear" w:color="auto" w:fill="auto"/>
          </w:tcPr>
          <w:p w14:paraId="0E8CC37C" w14:textId="28F57281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080" w:type="dxa"/>
            <w:shd w:val="clear" w:color="auto" w:fill="auto"/>
          </w:tcPr>
          <w:p w14:paraId="2462930B" w14:textId="77777777" w:rsidR="0091332B" w:rsidRPr="0034096D" w:rsidRDefault="0091332B" w:rsidP="00B67C3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What is the Trinity?</w:t>
            </w:r>
          </w:p>
          <w:p w14:paraId="6DBBBF98" w14:textId="74AFE0D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Christianity</w:t>
            </w:r>
          </w:p>
        </w:tc>
        <w:tc>
          <w:tcPr>
            <w:tcW w:w="2685" w:type="dxa"/>
            <w:shd w:val="clear" w:color="auto" w:fill="auto"/>
          </w:tcPr>
          <w:p w14:paraId="4305B1CB" w14:textId="77777777" w:rsidR="0091332B" w:rsidRPr="0034096D" w:rsidRDefault="0091332B" w:rsidP="00B67C3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What do Muslims believe about God?</w:t>
            </w:r>
          </w:p>
          <w:p w14:paraId="08FEA66C" w14:textId="4C829D4D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Islam</w:t>
            </w:r>
          </w:p>
        </w:tc>
        <w:tc>
          <w:tcPr>
            <w:tcW w:w="2748" w:type="dxa"/>
            <w:shd w:val="clear" w:color="auto" w:fill="auto"/>
          </w:tcPr>
          <w:p w14:paraId="2669020B" w14:textId="33D18903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Cs/>
                <w:sz w:val="18"/>
                <w:szCs w:val="18"/>
              </w:rPr>
              <w:t>Carried over RE</w:t>
            </w:r>
          </w:p>
        </w:tc>
      </w:tr>
      <w:tr w:rsidR="0091332B" w:rsidRPr="0034096D" w14:paraId="330D36F2" w14:textId="77777777" w:rsidTr="00B67C32">
        <w:tc>
          <w:tcPr>
            <w:tcW w:w="1696" w:type="dxa"/>
            <w:shd w:val="clear" w:color="auto" w:fill="auto"/>
          </w:tcPr>
          <w:p w14:paraId="4209C5FE" w14:textId="0180A2EE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080" w:type="dxa"/>
            <w:shd w:val="clear" w:color="auto" w:fill="auto"/>
          </w:tcPr>
          <w:p w14:paraId="2C328EFC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Rocks and Soils</w:t>
            </w:r>
          </w:p>
          <w:p w14:paraId="0BFD8562" w14:textId="2AA4212E" w:rsidR="0091332B" w:rsidRPr="0034096D" w:rsidRDefault="0091332B" w:rsidP="00B67C3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</w:tc>
        <w:tc>
          <w:tcPr>
            <w:tcW w:w="2685" w:type="dxa"/>
            <w:shd w:val="clear" w:color="auto" w:fill="auto"/>
          </w:tcPr>
          <w:p w14:paraId="23B7792D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Animals including humans</w:t>
            </w:r>
          </w:p>
          <w:p w14:paraId="17F2A77E" w14:textId="50B07369" w:rsidR="0091332B" w:rsidRPr="0034096D" w:rsidRDefault="0091332B" w:rsidP="00B67C3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</w:tc>
        <w:tc>
          <w:tcPr>
            <w:tcW w:w="2748" w:type="dxa"/>
            <w:shd w:val="clear" w:color="auto" w:fill="auto"/>
          </w:tcPr>
          <w:p w14:paraId="20E18D2D" w14:textId="77777777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Carried over Science</w:t>
            </w:r>
          </w:p>
          <w:p w14:paraId="07F1B7CA" w14:textId="77777777" w:rsidR="0091332B" w:rsidRPr="0034096D" w:rsidRDefault="0091332B" w:rsidP="003409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4096D">
              <w:rPr>
                <w:rFonts w:asciiTheme="minorHAnsi" w:hAnsiTheme="minorHAnsi" w:cstheme="minorHAnsi"/>
                <w:sz w:val="18"/>
                <w:szCs w:val="18"/>
              </w:rPr>
              <w:t>Scientific Enquiry</w:t>
            </w:r>
          </w:p>
          <w:p w14:paraId="53104AAA" w14:textId="1C48689A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1332B" w:rsidRPr="0034096D" w14:paraId="18848BF8" w14:textId="77777777" w:rsidTr="0034096D">
        <w:trPr>
          <w:trHeight w:val="556"/>
        </w:trPr>
        <w:tc>
          <w:tcPr>
            <w:tcW w:w="1696" w:type="dxa"/>
            <w:shd w:val="clear" w:color="auto" w:fill="auto"/>
          </w:tcPr>
          <w:p w14:paraId="2F4AC1D5" w14:textId="349B30EA" w:rsidR="0091332B" w:rsidRPr="0034096D" w:rsidRDefault="0091332B" w:rsidP="00DE49B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  <w:shd w:val="clear" w:color="auto" w:fill="auto"/>
          </w:tcPr>
          <w:p w14:paraId="61FACC7D" w14:textId="2CF7AC56" w:rsidR="0091332B" w:rsidRPr="0034096D" w:rsidRDefault="0091332B" w:rsidP="003409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85" w:type="dxa"/>
            <w:shd w:val="clear" w:color="auto" w:fill="auto"/>
          </w:tcPr>
          <w:p w14:paraId="6D83B585" w14:textId="0C12168C" w:rsidR="0091332B" w:rsidRPr="0034096D" w:rsidRDefault="0091332B" w:rsidP="003409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48" w:type="dxa"/>
            <w:shd w:val="clear" w:color="auto" w:fill="auto"/>
          </w:tcPr>
          <w:p w14:paraId="70D78E8C" w14:textId="49C4D331" w:rsidR="0091332B" w:rsidRPr="0034096D" w:rsidRDefault="0091332B" w:rsidP="0034096D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661C0A0B" w14:textId="77777777" w:rsidR="00044E0F" w:rsidRDefault="00044E0F" w:rsidP="00BB7008"/>
    <w:sectPr w:rsidR="00044E0F" w:rsidSect="00A65D87">
      <w:headerReference w:type="default" r:id="rId9"/>
      <w:pgSz w:w="11906" w:h="16838"/>
      <w:pgMar w:top="426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EE82DF" w14:textId="77777777" w:rsidR="0075041C" w:rsidRDefault="0075041C" w:rsidP="00044E0F">
      <w:pPr>
        <w:spacing w:after="0" w:line="240" w:lineRule="auto"/>
      </w:pPr>
      <w:r>
        <w:separator/>
      </w:r>
    </w:p>
  </w:endnote>
  <w:endnote w:type="continuationSeparator" w:id="0">
    <w:p w14:paraId="22EAF309" w14:textId="77777777" w:rsidR="0075041C" w:rsidRDefault="0075041C" w:rsidP="00044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A2B0D" w14:textId="77777777" w:rsidR="0075041C" w:rsidRDefault="0075041C" w:rsidP="00044E0F">
      <w:pPr>
        <w:spacing w:after="0" w:line="240" w:lineRule="auto"/>
      </w:pPr>
      <w:r>
        <w:separator/>
      </w:r>
    </w:p>
  </w:footnote>
  <w:footnote w:type="continuationSeparator" w:id="0">
    <w:p w14:paraId="7772FC72" w14:textId="77777777" w:rsidR="0075041C" w:rsidRDefault="0075041C" w:rsidP="00044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FDC83" w14:textId="49700C47" w:rsidR="00044E0F" w:rsidRPr="00995210" w:rsidRDefault="00995210" w:rsidP="00995210">
    <w:pPr>
      <w:pStyle w:val="Header"/>
      <w:jc w:val="center"/>
      <w:rPr>
        <w:b/>
      </w:rPr>
    </w:pPr>
    <w:r w:rsidRPr="00995210">
      <w:rPr>
        <w:b/>
      </w:rPr>
      <w:t xml:space="preserve">Year 3 </w:t>
    </w:r>
    <w:r w:rsidR="00044E0F" w:rsidRPr="00995210">
      <w:rPr>
        <w:b/>
      </w:rPr>
      <w:t xml:space="preserve">Curriculum Map </w:t>
    </w:r>
    <w:r w:rsidRPr="00995210">
      <w:rPr>
        <w:b/>
      </w:rPr>
      <w:t>202</w:t>
    </w:r>
    <w:r w:rsidR="00AB63F2">
      <w:rPr>
        <w:b/>
      </w:rPr>
      <w:t>5</w:t>
    </w:r>
    <w:r w:rsidRPr="00995210">
      <w:rPr>
        <w:b/>
      </w:rPr>
      <w:t>-202</w:t>
    </w:r>
    <w:r w:rsidR="00AB63F2">
      <w:rPr>
        <w:b/>
      </w:rPr>
      <w:t>6</w:t>
    </w:r>
  </w:p>
  <w:p w14:paraId="76CB6B8C" w14:textId="77777777" w:rsidR="00044E0F" w:rsidRDefault="00044E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87C8C"/>
    <w:multiLevelType w:val="hybridMultilevel"/>
    <w:tmpl w:val="CE202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B1508"/>
    <w:multiLevelType w:val="hybridMultilevel"/>
    <w:tmpl w:val="053AC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3A6156"/>
    <w:multiLevelType w:val="hybridMultilevel"/>
    <w:tmpl w:val="B5A40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1B52C1"/>
    <w:multiLevelType w:val="hybridMultilevel"/>
    <w:tmpl w:val="E0A82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41C"/>
    <w:rsid w:val="00004183"/>
    <w:rsid w:val="0001550F"/>
    <w:rsid w:val="000215E9"/>
    <w:rsid w:val="00021CC9"/>
    <w:rsid w:val="00044E0F"/>
    <w:rsid w:val="00051453"/>
    <w:rsid w:val="000909EF"/>
    <w:rsid w:val="000A02F6"/>
    <w:rsid w:val="000A38C7"/>
    <w:rsid w:val="001250A4"/>
    <w:rsid w:val="00126541"/>
    <w:rsid w:val="00150244"/>
    <w:rsid w:val="001517F2"/>
    <w:rsid w:val="001A5414"/>
    <w:rsid w:val="001C126A"/>
    <w:rsid w:val="001E5DC0"/>
    <w:rsid w:val="00204A41"/>
    <w:rsid w:val="00240CFB"/>
    <w:rsid w:val="002501CE"/>
    <w:rsid w:val="002515E2"/>
    <w:rsid w:val="00253ED0"/>
    <w:rsid w:val="00262FA7"/>
    <w:rsid w:val="002973C2"/>
    <w:rsid w:val="002E4849"/>
    <w:rsid w:val="0030093D"/>
    <w:rsid w:val="00306A31"/>
    <w:rsid w:val="00335D7E"/>
    <w:rsid w:val="0034096D"/>
    <w:rsid w:val="00386E33"/>
    <w:rsid w:val="00392073"/>
    <w:rsid w:val="003B155D"/>
    <w:rsid w:val="003B4267"/>
    <w:rsid w:val="003C28D6"/>
    <w:rsid w:val="004071B7"/>
    <w:rsid w:val="00457015"/>
    <w:rsid w:val="00476A7F"/>
    <w:rsid w:val="00491CE8"/>
    <w:rsid w:val="004C2A05"/>
    <w:rsid w:val="00505DD4"/>
    <w:rsid w:val="0051103D"/>
    <w:rsid w:val="00570453"/>
    <w:rsid w:val="005F2992"/>
    <w:rsid w:val="00644DB6"/>
    <w:rsid w:val="0066780A"/>
    <w:rsid w:val="006776A2"/>
    <w:rsid w:val="006A00AF"/>
    <w:rsid w:val="006B4928"/>
    <w:rsid w:val="006D1387"/>
    <w:rsid w:val="006F76D5"/>
    <w:rsid w:val="007027B9"/>
    <w:rsid w:val="00743B76"/>
    <w:rsid w:val="0075041C"/>
    <w:rsid w:val="00777F8B"/>
    <w:rsid w:val="00797AF4"/>
    <w:rsid w:val="007E6487"/>
    <w:rsid w:val="007E6824"/>
    <w:rsid w:val="007F36D4"/>
    <w:rsid w:val="007F48A6"/>
    <w:rsid w:val="00817D06"/>
    <w:rsid w:val="00834521"/>
    <w:rsid w:val="0084748B"/>
    <w:rsid w:val="0087338C"/>
    <w:rsid w:val="008803B3"/>
    <w:rsid w:val="00883864"/>
    <w:rsid w:val="008E431A"/>
    <w:rsid w:val="0091332B"/>
    <w:rsid w:val="00924A23"/>
    <w:rsid w:val="00963C5D"/>
    <w:rsid w:val="0097019D"/>
    <w:rsid w:val="00995210"/>
    <w:rsid w:val="009B715E"/>
    <w:rsid w:val="009D3774"/>
    <w:rsid w:val="00A121E5"/>
    <w:rsid w:val="00A33AF9"/>
    <w:rsid w:val="00A65D87"/>
    <w:rsid w:val="00AB63F2"/>
    <w:rsid w:val="00AD5DDC"/>
    <w:rsid w:val="00AF6E8C"/>
    <w:rsid w:val="00B07230"/>
    <w:rsid w:val="00B44688"/>
    <w:rsid w:val="00B45585"/>
    <w:rsid w:val="00B514FC"/>
    <w:rsid w:val="00B67C32"/>
    <w:rsid w:val="00B7013F"/>
    <w:rsid w:val="00B7507F"/>
    <w:rsid w:val="00B92BFF"/>
    <w:rsid w:val="00B96AE7"/>
    <w:rsid w:val="00BA5202"/>
    <w:rsid w:val="00BB64A6"/>
    <w:rsid w:val="00BB7008"/>
    <w:rsid w:val="00BF10CA"/>
    <w:rsid w:val="00C01FF6"/>
    <w:rsid w:val="00C06FAA"/>
    <w:rsid w:val="00C67C65"/>
    <w:rsid w:val="00C90513"/>
    <w:rsid w:val="00C96CFD"/>
    <w:rsid w:val="00CA437F"/>
    <w:rsid w:val="00CB2439"/>
    <w:rsid w:val="00D37E70"/>
    <w:rsid w:val="00D6607A"/>
    <w:rsid w:val="00D9281E"/>
    <w:rsid w:val="00DB155E"/>
    <w:rsid w:val="00DD468B"/>
    <w:rsid w:val="00DE49B3"/>
    <w:rsid w:val="00E61346"/>
    <w:rsid w:val="00E82FDE"/>
    <w:rsid w:val="00EA5111"/>
    <w:rsid w:val="00EC2717"/>
    <w:rsid w:val="00EC41A2"/>
    <w:rsid w:val="00EE4CED"/>
    <w:rsid w:val="00F10666"/>
    <w:rsid w:val="00F95B4E"/>
    <w:rsid w:val="00F96DDD"/>
    <w:rsid w:val="00FC3801"/>
    <w:rsid w:val="00FD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8908F"/>
  <w15:docId w15:val="{6D53EB25-63E1-4956-809C-C1F6B676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4E0F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4E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4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4E0F"/>
  </w:style>
  <w:style w:type="paragraph" w:styleId="Footer">
    <w:name w:val="footer"/>
    <w:basedOn w:val="Normal"/>
    <w:link w:val="FooterChar"/>
    <w:uiPriority w:val="99"/>
    <w:unhideWhenUsed/>
    <w:rsid w:val="00044E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4E0F"/>
  </w:style>
  <w:style w:type="paragraph" w:styleId="BalloonText">
    <w:name w:val="Balloon Text"/>
    <w:basedOn w:val="Normal"/>
    <w:link w:val="BalloonTextChar"/>
    <w:uiPriority w:val="99"/>
    <w:semiHidden/>
    <w:unhideWhenUsed/>
    <w:rsid w:val="00044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44E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776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uthor-item">
    <w:name w:val="author-item"/>
    <w:basedOn w:val="DefaultParagraphFont"/>
    <w:rsid w:val="006776A2"/>
  </w:style>
  <w:style w:type="character" w:styleId="Hyperlink">
    <w:name w:val="Hyperlink"/>
    <w:basedOn w:val="DefaultParagraphFont"/>
    <w:uiPriority w:val="99"/>
    <w:semiHidden/>
    <w:unhideWhenUsed/>
    <w:rsid w:val="006776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430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5119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15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2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45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9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813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7631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36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696769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9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708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29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53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65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73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6701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48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516295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rldofbooks.com/en-gb/collections/author-books-by-katherine-rundel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orldofbooks.com/en-gb/collections/author-books-by-tom-fletch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ndie%20%20PA\KT%20Letters\Curriculum%20Maps\Year%203%20curriculum%20Ma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Year 3 curriculum Map</Template>
  <TotalTime>3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Canvey Junior School</Company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Purser</dc:creator>
  <cp:lastModifiedBy>Ashley Fernon - Deputy Headteacher - Canvey Junior</cp:lastModifiedBy>
  <cp:revision>3</cp:revision>
  <cp:lastPrinted>2023-09-25T15:18:00Z</cp:lastPrinted>
  <dcterms:created xsi:type="dcterms:W3CDTF">2026-03-26T19:54:00Z</dcterms:created>
  <dcterms:modified xsi:type="dcterms:W3CDTF">2026-04-02T10:39:00Z</dcterms:modified>
</cp:coreProperties>
</file>